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234"/>
        <w:tblW w:w="2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09"/>
        <w:gridCol w:w="3278"/>
        <w:gridCol w:w="3336"/>
        <w:gridCol w:w="3337"/>
        <w:gridCol w:w="3198"/>
        <w:gridCol w:w="3337"/>
        <w:gridCol w:w="3198"/>
      </w:tblGrid>
      <w:tr w:rsidR="00646082" w:rsidRPr="00314767" w:rsidTr="00E04BAC">
        <w:trPr>
          <w:trHeight w:val="556"/>
        </w:trPr>
        <w:tc>
          <w:tcPr>
            <w:tcW w:w="3209" w:type="dxa"/>
            <w:shd w:val="clear" w:color="auto" w:fill="0070C0"/>
            <w:vAlign w:val="center"/>
          </w:tcPr>
          <w:p w:rsidR="00646082" w:rsidRPr="00314767" w:rsidRDefault="00F42986" w:rsidP="00802712">
            <w:pPr>
              <w:spacing w:after="0" w:line="0" w:lineRule="atLeast"/>
              <w:ind w:left="360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3</w:t>
            </w:r>
            <w:r w:rsidR="00BE6D4D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květen</w:t>
            </w:r>
          </w:p>
          <w:p w:rsidR="00646082" w:rsidRPr="00314767" w:rsidRDefault="00646082" w:rsidP="0080271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FD33EC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Pondělí</w:t>
            </w:r>
          </w:p>
        </w:tc>
        <w:tc>
          <w:tcPr>
            <w:tcW w:w="3278" w:type="dxa"/>
            <w:shd w:val="clear" w:color="auto" w:fill="0070C0"/>
          </w:tcPr>
          <w:p w:rsidR="00646082" w:rsidRPr="00314767" w:rsidRDefault="00F42986" w:rsidP="00802712">
            <w:pPr>
              <w:spacing w:after="0" w:line="0" w:lineRule="atLeast"/>
              <w:ind w:left="360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4</w:t>
            </w:r>
            <w:r w:rsidR="00BE6D4D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květen</w:t>
            </w:r>
          </w:p>
          <w:p w:rsidR="00646082" w:rsidRPr="00314767" w:rsidRDefault="00646082" w:rsidP="0080271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Úterý</w:t>
            </w:r>
          </w:p>
        </w:tc>
        <w:tc>
          <w:tcPr>
            <w:tcW w:w="3336" w:type="dxa"/>
            <w:shd w:val="clear" w:color="auto" w:fill="0070C0"/>
          </w:tcPr>
          <w:p w:rsidR="00646082" w:rsidRPr="00314767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5</w:t>
            </w:r>
            <w:r w:rsidR="00BE6D4D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květen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Středa</w:t>
            </w:r>
          </w:p>
        </w:tc>
        <w:tc>
          <w:tcPr>
            <w:tcW w:w="3337" w:type="dxa"/>
            <w:shd w:val="clear" w:color="auto" w:fill="0070C0"/>
          </w:tcPr>
          <w:p w:rsidR="00646082" w:rsidRPr="00314767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6</w:t>
            </w:r>
            <w:r w:rsidR="00BE6D4D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květen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Čtvrtek</w:t>
            </w:r>
          </w:p>
        </w:tc>
        <w:tc>
          <w:tcPr>
            <w:tcW w:w="3198" w:type="dxa"/>
            <w:shd w:val="clear" w:color="auto" w:fill="0070C0"/>
          </w:tcPr>
          <w:p w:rsidR="00646082" w:rsidRPr="00314767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7</w:t>
            </w:r>
            <w:r w:rsidR="00BE6D4D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květen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Pátek</w:t>
            </w:r>
          </w:p>
        </w:tc>
        <w:tc>
          <w:tcPr>
            <w:tcW w:w="3337" w:type="dxa"/>
            <w:shd w:val="clear" w:color="auto" w:fill="0070C0"/>
          </w:tcPr>
          <w:p w:rsidR="00646082" w:rsidRPr="00837A3A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837A3A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8</w:t>
            </w:r>
            <w:r w:rsidR="00823FB7" w:rsidRPr="00837A3A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.</w:t>
            </w:r>
            <w:r w:rsidR="009A0370" w:rsidRPr="00837A3A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 xml:space="preserve"> května</w:t>
            </w:r>
          </w:p>
          <w:p w:rsidR="00646082" w:rsidRPr="00837A3A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837A3A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Sobota</w:t>
            </w:r>
          </w:p>
        </w:tc>
        <w:tc>
          <w:tcPr>
            <w:tcW w:w="3198" w:type="dxa"/>
            <w:shd w:val="clear" w:color="auto" w:fill="0070C0"/>
          </w:tcPr>
          <w:p w:rsidR="00646082" w:rsidRPr="00314767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9</w:t>
            </w:r>
            <w:r w:rsidR="00823FB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.</w:t>
            </w:r>
            <w:r w:rsidR="00620EB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 xml:space="preserve"> </w:t>
            </w:r>
            <w:r w:rsidR="009A0370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května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z w:val="28"/>
                <w:szCs w:val="28"/>
              </w:rPr>
              <w:t>Neděle</w:t>
            </w:r>
          </w:p>
        </w:tc>
      </w:tr>
      <w:tr w:rsidR="00646082" w:rsidRPr="005B1FD0" w:rsidTr="00E04BAC">
        <w:trPr>
          <w:trHeight w:val="1004"/>
        </w:trPr>
        <w:tc>
          <w:tcPr>
            <w:tcW w:w="3209" w:type="dxa"/>
            <w:vAlign w:val="center"/>
          </w:tcPr>
          <w:p w:rsidR="00646082" w:rsidRPr="009A0370" w:rsidRDefault="00CF26CA" w:rsidP="00F42986">
            <w:pPr>
              <w:shd w:val="clear" w:color="auto" w:fill="FFFFFF"/>
              <w:spacing w:before="120" w:after="120" w:line="0" w:lineRule="atLeast"/>
              <w:textAlignment w:val="baseline"/>
              <w:rPr>
                <w:rFonts w:asciiTheme="minorHAnsi" w:hAnsiTheme="minorHAnsi" w:cs="Century Gothic"/>
                <w:b/>
                <w:color w:val="000000"/>
              </w:rPr>
            </w:pPr>
            <w:r w:rsidRPr="009A0370">
              <w:rPr>
                <w:rFonts w:asciiTheme="minorHAnsi" w:hAnsiTheme="minorHAnsi" w:cs="Century Gothic"/>
                <w:b/>
                <w:color w:val="000000"/>
              </w:rPr>
              <w:t>„</w:t>
            </w:r>
            <w:hyperlink r:id="rId9" w:history="1">
              <w:r w:rsidR="00F42986">
                <w:rPr>
                  <w:rFonts w:asciiTheme="minorHAnsi" w:hAnsiTheme="minorHAnsi" w:cs="Century Gothic"/>
                  <w:b/>
                  <w:color w:val="000000"/>
                </w:rPr>
                <w:t>Svatý</w:t>
              </w:r>
            </w:hyperlink>
            <w:r w:rsidR="00F42986">
              <w:rPr>
                <w:rFonts w:asciiTheme="minorHAnsi" w:hAnsiTheme="minorHAnsi" w:cs="Century Gothic"/>
                <w:b/>
                <w:color w:val="000000"/>
              </w:rPr>
              <w:t xml:space="preserve"> kříž – ovci stříž</w:t>
            </w:r>
            <w:r w:rsidR="00646082">
              <w:rPr>
                <w:rFonts w:asciiTheme="minorHAnsi" w:hAnsiTheme="minorHAnsi" w:cs="Century Gothic"/>
                <w:b/>
                <w:bCs/>
                <w:shd w:val="clear" w:color="auto" w:fill="FFFFFF"/>
              </w:rPr>
              <w:t>“</w:t>
            </w:r>
          </w:p>
        </w:tc>
        <w:tc>
          <w:tcPr>
            <w:tcW w:w="3278" w:type="dxa"/>
            <w:shd w:val="clear" w:color="auto" w:fill="auto"/>
          </w:tcPr>
          <w:p w:rsidR="00646082" w:rsidRPr="00EC6C40" w:rsidRDefault="00646082" w:rsidP="00837A3A">
            <w:pPr>
              <w:shd w:val="clear" w:color="auto" w:fill="FFFFFF"/>
              <w:spacing w:before="100" w:beforeAutospacing="1" w:after="100" w:afterAutospacing="1" w:line="240" w:lineRule="auto"/>
              <w:ind w:right="75"/>
              <w:rPr>
                <w:rFonts w:ascii="Verdana" w:hAnsi="Verdana"/>
                <w:color w:val="254373"/>
                <w:sz w:val="19"/>
                <w:szCs w:val="19"/>
              </w:rPr>
            </w:pPr>
            <w:r w:rsidRPr="00F216B6">
              <w:rPr>
                <w:rFonts w:asciiTheme="minorHAnsi" w:hAnsiTheme="minorHAnsi" w:cs="Century Gothic"/>
                <w:b/>
                <w:color w:val="000000"/>
              </w:rPr>
              <w:t>„</w:t>
            </w:r>
            <w:r w:rsidR="00F42986" w:rsidRPr="00F42986">
              <w:rPr>
                <w:rFonts w:asciiTheme="minorHAnsi" w:hAnsiTheme="minorHAnsi" w:cs="Century Gothic"/>
                <w:b/>
                <w:color w:val="000000"/>
              </w:rPr>
              <w:t>Svatý Florián si jistě může nasadit sněhový klobouk</w:t>
            </w:r>
            <w:r w:rsidR="00F42986">
              <w:rPr>
                <w:color w:val="000000"/>
                <w:sz w:val="20"/>
                <w:szCs w:val="20"/>
              </w:rPr>
              <w:t>.</w:t>
            </w:r>
            <w:r w:rsidRPr="00EC6C40">
              <w:rPr>
                <w:rFonts w:asciiTheme="minorHAnsi" w:hAnsiTheme="minorHAnsi" w:cs="Century Gothic"/>
                <w:b/>
                <w:color w:val="000000"/>
              </w:rPr>
              <w:t>“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837A3A" w:rsidRDefault="00646082" w:rsidP="00837A3A">
            <w:pPr>
              <w:shd w:val="clear" w:color="auto" w:fill="FFFFFF"/>
              <w:spacing w:before="100" w:beforeAutospacing="1" w:after="100" w:afterAutospacing="1" w:line="240" w:lineRule="auto"/>
              <w:ind w:right="75"/>
              <w:rPr>
                <w:rStyle w:val="Hypertextovodkaz"/>
                <w:rFonts w:ascii="Arial" w:eastAsia="Times New Roman" w:hAnsi="Arial" w:cs="Arial"/>
                <w:color w:val="202122"/>
                <w:sz w:val="21"/>
                <w:szCs w:val="21"/>
                <w:u w:val="none"/>
                <w:lang w:eastAsia="cs-CZ"/>
              </w:rPr>
            </w:pPr>
            <w:r w:rsidRPr="00837A3A">
              <w:rPr>
                <w:rFonts w:asciiTheme="minorHAnsi" w:hAnsiTheme="minorHAnsi" w:cs="Century Gothic"/>
                <w:b/>
                <w:color w:val="000000"/>
              </w:rPr>
              <w:t>„</w:t>
            </w:r>
            <w:r w:rsidR="00837A3A" w:rsidRPr="00837A3A">
              <w:rPr>
                <w:rFonts w:asciiTheme="minorHAnsi" w:hAnsiTheme="minorHAnsi" w:cs="Century Gothic"/>
                <w:b/>
                <w:color w:val="000000"/>
              </w:rPr>
              <w:t xml:space="preserve">Deštivý květen – žíznivý </w:t>
            </w:r>
            <w:proofErr w:type="gramStart"/>
            <w:r w:rsidR="00837A3A" w:rsidRPr="00837A3A">
              <w:rPr>
                <w:rFonts w:asciiTheme="minorHAnsi" w:hAnsiTheme="minorHAnsi" w:cs="Century Gothic"/>
                <w:b/>
                <w:color w:val="000000"/>
              </w:rPr>
              <w:t>říjen.</w:t>
            </w:r>
            <w:r w:rsidR="009A0370" w:rsidRPr="00837A3A">
              <w:rPr>
                <w:rFonts w:asciiTheme="minorHAnsi" w:hAnsiTheme="minorHAnsi" w:cs="Century Gothic"/>
                <w:b/>
                <w:color w:val="000000"/>
              </w:rPr>
              <w:t>.</w:t>
            </w:r>
            <w:r w:rsidRPr="00837A3A">
              <w:rPr>
                <w:rFonts w:asciiTheme="minorHAnsi" w:hAnsiTheme="minorHAnsi" w:cs="Century Gothic"/>
                <w:b/>
                <w:color w:val="000000"/>
              </w:rPr>
              <w:t>“</w:t>
            </w:r>
            <w:proofErr w:type="gramEnd"/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837A3A" w:rsidRDefault="00646082" w:rsidP="00837A3A">
            <w:pPr>
              <w:shd w:val="clear" w:color="auto" w:fill="FFFFFF"/>
              <w:spacing w:before="100" w:beforeAutospacing="1" w:after="100" w:afterAutospacing="1" w:line="240" w:lineRule="auto"/>
              <w:ind w:right="75"/>
              <w:rPr>
                <w:rStyle w:val="Hypertextovodkaz"/>
                <w:rFonts w:ascii="Arial" w:eastAsia="Times New Roman" w:hAnsi="Arial" w:cs="Arial"/>
                <w:color w:val="202122"/>
                <w:sz w:val="21"/>
                <w:szCs w:val="21"/>
                <w:u w:val="none"/>
                <w:lang w:eastAsia="cs-CZ"/>
              </w:rPr>
            </w:pPr>
            <w:r w:rsidRPr="00837A3A">
              <w:rPr>
                <w:rFonts w:asciiTheme="minorHAnsi" w:hAnsiTheme="minorHAnsi" w:cs="Century Gothic"/>
                <w:b/>
                <w:color w:val="000000"/>
              </w:rPr>
              <w:t>„</w:t>
            </w:r>
            <w:r w:rsidR="006358D3" w:rsidRPr="00837A3A">
              <w:rPr>
                <w:rFonts w:asciiTheme="minorHAnsi" w:hAnsiTheme="minorHAnsi" w:cs="Century Gothic"/>
                <w:b/>
                <w:color w:val="000000"/>
              </w:rPr>
              <w:t xml:space="preserve"> </w:t>
            </w:r>
            <w:r w:rsidR="00837A3A" w:rsidRPr="00837A3A">
              <w:rPr>
                <w:rFonts w:asciiTheme="minorHAnsi" w:hAnsiTheme="minorHAnsi" w:cs="Century Gothic"/>
                <w:b/>
                <w:color w:val="000000"/>
              </w:rPr>
              <w:t xml:space="preserve">Chladno a večerní mlhy v máji, hojnost ovoce a sena </w:t>
            </w:r>
            <w:proofErr w:type="gramStart"/>
            <w:r w:rsidR="00837A3A" w:rsidRPr="00837A3A">
              <w:rPr>
                <w:rFonts w:asciiTheme="minorHAnsi" w:hAnsiTheme="minorHAnsi" w:cs="Century Gothic"/>
                <w:b/>
                <w:color w:val="000000"/>
              </w:rPr>
              <w:t>dají.</w:t>
            </w:r>
            <w:r w:rsidR="009A0370" w:rsidRPr="00837A3A">
              <w:rPr>
                <w:rFonts w:asciiTheme="minorHAnsi" w:hAnsiTheme="minorHAnsi" w:cs="Century Gothic"/>
                <w:b/>
                <w:color w:val="000000"/>
              </w:rPr>
              <w:t>.</w:t>
            </w:r>
            <w:r w:rsidRPr="00837A3A">
              <w:rPr>
                <w:rFonts w:asciiTheme="minorHAnsi" w:hAnsiTheme="minorHAnsi" w:cs="Century Gothic"/>
                <w:b/>
                <w:color w:val="000000"/>
              </w:rPr>
              <w:t>“</w:t>
            </w:r>
            <w:proofErr w:type="gramEnd"/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9A0370" w:rsidRDefault="00646082" w:rsidP="00EC6C40">
            <w:pPr>
              <w:shd w:val="clear" w:color="auto" w:fill="FFFFFF"/>
              <w:spacing w:before="100" w:beforeAutospacing="1" w:after="100" w:afterAutospacing="1" w:line="240" w:lineRule="auto"/>
              <w:ind w:left="360" w:right="75"/>
              <w:rPr>
                <w:rStyle w:val="Hypertextovodkaz"/>
                <w:rFonts w:ascii="Verdana" w:hAnsi="Verdana"/>
                <w:color w:val="254373"/>
                <w:sz w:val="19"/>
                <w:szCs w:val="19"/>
                <w:u w:val="none"/>
              </w:rPr>
            </w:pPr>
            <w:r>
              <w:rPr>
                <w:rFonts w:asciiTheme="minorHAnsi" w:hAnsiTheme="minorHAnsi" w:cs="Century Gothic"/>
                <w:b/>
                <w:color w:val="000000"/>
              </w:rPr>
              <w:t>„</w:t>
            </w:r>
            <w:r w:rsidR="00837A3A" w:rsidRPr="00837A3A">
              <w:rPr>
                <w:rFonts w:cs="Century Gothic"/>
                <w:b/>
                <w:color w:val="000000"/>
              </w:rPr>
              <w:t>Na svatého Stanislava mají brambory svátek.</w:t>
            </w:r>
            <w:r w:rsidRPr="009A0370">
              <w:rPr>
                <w:rFonts w:cs="Century Gothic"/>
                <w:b/>
                <w:color w:val="000000"/>
              </w:rPr>
              <w:t>“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837A3A" w:rsidRDefault="00837A3A" w:rsidP="006623BA">
            <w:pPr>
              <w:tabs>
                <w:tab w:val="left" w:pos="2079"/>
              </w:tabs>
              <w:spacing w:before="120" w:after="0" w:line="0" w:lineRule="atLeast"/>
              <w:rPr>
                <w:rFonts w:asciiTheme="minorHAnsi" w:hAnsiTheme="minorHAnsi"/>
                <w:b/>
                <w:color w:val="FF0000"/>
              </w:rPr>
            </w:pPr>
            <w:r w:rsidRPr="00837A3A">
              <w:rPr>
                <w:rFonts w:asciiTheme="minorHAnsi" w:hAnsiTheme="minorHAnsi" w:cs="Century Gothic"/>
                <w:b/>
                <w:color w:val="FF0000"/>
              </w:rPr>
              <w:t>Den Vítězství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837A3A" w:rsidP="00837A3A">
            <w:pPr>
              <w:shd w:val="clear" w:color="auto" w:fill="FFFFFF"/>
              <w:spacing w:before="120" w:after="0" w:line="0" w:lineRule="atLeast"/>
              <w:textAlignment w:val="baseline"/>
              <w:rPr>
                <w:rFonts w:asciiTheme="minorHAnsi" w:hAnsiTheme="minorHAnsi"/>
                <w:b/>
                <w:color w:val="1F497D"/>
              </w:rPr>
            </w:pPr>
            <w:r>
              <w:rPr>
                <w:rFonts w:asciiTheme="minorHAnsi" w:hAnsiTheme="minorHAnsi" w:cs="Century Gothic"/>
                <w:b/>
                <w:color w:val="000000"/>
              </w:rPr>
              <w:t>Den Matek</w:t>
            </w:r>
          </w:p>
        </w:tc>
      </w:tr>
      <w:tr w:rsidR="00646082" w:rsidRPr="005B1FD0" w:rsidTr="00E04BAC">
        <w:trPr>
          <w:trHeight w:val="338"/>
        </w:trPr>
        <w:tc>
          <w:tcPr>
            <w:tcW w:w="3209" w:type="dxa"/>
            <w:shd w:val="clear" w:color="auto" w:fill="0070C0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14767" w:rsidRDefault="00F42986" w:rsidP="00BD62FF">
            <w:pPr>
              <w:tabs>
                <w:tab w:val="left" w:pos="385"/>
                <w:tab w:val="center" w:pos="1576"/>
              </w:tabs>
              <w:spacing w:after="0" w:line="0" w:lineRule="atLeast"/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bCs/>
                <w:color w:val="FFFFFF"/>
                <w:spacing w:val="40"/>
                <w:sz w:val="28"/>
                <w:szCs w:val="28"/>
              </w:rPr>
              <w:t>Alexej</w:t>
            </w:r>
          </w:p>
        </w:tc>
        <w:tc>
          <w:tcPr>
            <w:tcW w:w="3278" w:type="dxa"/>
            <w:shd w:val="clear" w:color="auto" w:fill="0070C0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14767" w:rsidRDefault="00F42986" w:rsidP="00646082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  <w:t>Květoslav</w:t>
            </w:r>
          </w:p>
        </w:tc>
        <w:tc>
          <w:tcPr>
            <w:tcW w:w="3336" w:type="dxa"/>
            <w:shd w:val="clear" w:color="auto" w:fill="0070C0"/>
            <w:vAlign w:val="center"/>
          </w:tcPr>
          <w:p w:rsidR="00646082" w:rsidRDefault="00646082" w:rsidP="00646082">
            <w:pPr>
              <w:spacing w:after="0" w:line="0" w:lineRule="atLeast"/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D4DFB" w:rsidRDefault="00F42986" w:rsidP="00823FB7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  <w:t>Klaudie</w:t>
            </w:r>
          </w:p>
        </w:tc>
        <w:tc>
          <w:tcPr>
            <w:tcW w:w="3337" w:type="dxa"/>
            <w:shd w:val="clear" w:color="auto" w:fill="0070C0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14767" w:rsidRDefault="00F42986" w:rsidP="00620EB7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  <w:t>Radoslav</w:t>
            </w:r>
          </w:p>
        </w:tc>
        <w:tc>
          <w:tcPr>
            <w:tcW w:w="3198" w:type="dxa"/>
            <w:shd w:val="clear" w:color="auto" w:fill="0070C0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14767" w:rsidRDefault="00F42986" w:rsidP="000132BA">
            <w:pPr>
              <w:tabs>
                <w:tab w:val="left" w:pos="1018"/>
              </w:tabs>
              <w:spacing w:after="0" w:line="0" w:lineRule="atLeast"/>
              <w:rPr>
                <w:rFonts w:asciiTheme="minorHAnsi" w:hAnsiTheme="minorHAnsi"/>
                <w:b/>
                <w:color w:val="FFFFFF" w:themeColor="background1"/>
                <w:spacing w:val="4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FFFFFF" w:themeColor="background1"/>
                <w:spacing w:val="40"/>
                <w:sz w:val="28"/>
                <w:szCs w:val="28"/>
              </w:rPr>
              <w:t>Stanislav</w:t>
            </w:r>
          </w:p>
        </w:tc>
        <w:tc>
          <w:tcPr>
            <w:tcW w:w="3337" w:type="dxa"/>
            <w:shd w:val="clear" w:color="auto" w:fill="0070C0"/>
            <w:vAlign w:val="center"/>
          </w:tcPr>
          <w:p w:rsidR="00802712" w:rsidRPr="00837A3A" w:rsidRDefault="00802712" w:rsidP="00802712">
            <w:pPr>
              <w:spacing w:after="0" w:line="0" w:lineRule="atLeast"/>
              <w:rPr>
                <w:rFonts w:asciiTheme="minorHAnsi" w:hAnsiTheme="minorHAnsi"/>
                <w:color w:val="FF0000"/>
                <w:spacing w:val="40"/>
                <w:sz w:val="28"/>
                <w:szCs w:val="28"/>
              </w:rPr>
            </w:pPr>
            <w:r w:rsidRPr="00837A3A">
              <w:rPr>
                <w:rFonts w:asciiTheme="minorHAnsi" w:hAnsiTheme="minorHAnsi"/>
                <w:color w:val="FF0000"/>
                <w:spacing w:val="40"/>
                <w:sz w:val="28"/>
                <w:szCs w:val="28"/>
              </w:rPr>
              <w:t>SVÁTEK SLAVÍ</w:t>
            </w:r>
          </w:p>
          <w:p w:rsidR="00646082" w:rsidRPr="00837A3A" w:rsidRDefault="00F42986" w:rsidP="00802712">
            <w:pPr>
              <w:spacing w:after="0" w:line="0" w:lineRule="atLeast"/>
              <w:rPr>
                <w:rFonts w:asciiTheme="minorHAnsi" w:hAnsiTheme="minorHAnsi"/>
                <w:b/>
                <w:color w:val="FF0000"/>
                <w:spacing w:val="40"/>
                <w:sz w:val="28"/>
                <w:szCs w:val="28"/>
              </w:rPr>
            </w:pPr>
            <w:proofErr w:type="spellStart"/>
            <w:r w:rsidRPr="00837A3A">
              <w:rPr>
                <w:rFonts w:asciiTheme="minorHAnsi" w:hAnsiTheme="minorHAnsi" w:cs="Century Gothic"/>
                <w:b/>
                <w:color w:val="FF0000"/>
                <w:spacing w:val="40"/>
                <w:sz w:val="28"/>
                <w:szCs w:val="28"/>
              </w:rPr>
              <w:t>Zlatan</w:t>
            </w:r>
            <w:proofErr w:type="spellEnd"/>
          </w:p>
        </w:tc>
        <w:tc>
          <w:tcPr>
            <w:tcW w:w="3198" w:type="dxa"/>
            <w:shd w:val="clear" w:color="auto" w:fill="0070C0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color w:val="FFFFFF"/>
                <w:spacing w:val="40"/>
                <w:sz w:val="28"/>
                <w:szCs w:val="28"/>
              </w:rPr>
              <w:t>SVÁTEK SLAVÍ</w:t>
            </w:r>
          </w:p>
          <w:p w:rsidR="00646082" w:rsidRPr="00314767" w:rsidRDefault="00F42986" w:rsidP="009A0370">
            <w:pPr>
              <w:spacing w:after="0" w:line="0" w:lineRule="atLeast"/>
              <w:rPr>
                <w:rFonts w:asciiTheme="minorHAnsi" w:hAnsiTheme="minorHAnsi"/>
                <w:b/>
                <w:color w:val="FFFFFF"/>
                <w:spacing w:val="4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FFFFFF" w:themeColor="background1"/>
                <w:spacing w:val="40"/>
                <w:sz w:val="28"/>
                <w:szCs w:val="28"/>
              </w:rPr>
              <w:t>Ctibor</w:t>
            </w:r>
          </w:p>
        </w:tc>
      </w:tr>
      <w:tr w:rsidR="00646082" w:rsidRPr="002807DD" w:rsidTr="00E04BAC">
        <w:trPr>
          <w:trHeight w:val="323"/>
        </w:trPr>
        <w:tc>
          <w:tcPr>
            <w:tcW w:w="3209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27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336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337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19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337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  <w:tc>
          <w:tcPr>
            <w:tcW w:w="319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pacing w:val="40"/>
                <w:sz w:val="28"/>
                <w:szCs w:val="28"/>
              </w:rPr>
              <w:t>Dopolední aktivity</w:t>
            </w:r>
          </w:p>
        </w:tc>
      </w:tr>
      <w:tr w:rsidR="00646082" w:rsidRPr="00680AAA" w:rsidTr="00E04BAC">
        <w:trPr>
          <w:trHeight w:val="997"/>
        </w:trPr>
        <w:tc>
          <w:tcPr>
            <w:tcW w:w="3209" w:type="dxa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4821BF5" wp14:editId="1E7755CE">
                  <wp:extent cx="532737" cy="550531"/>
                  <wp:effectExtent l="0" t="0" r="0" b="2540"/>
                  <wp:docPr id="19" name="Obrázek 19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81" cy="54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63238478" wp14:editId="649DD81E">
                  <wp:extent cx="508883" cy="525880"/>
                  <wp:effectExtent l="0" t="0" r="0" b="7620"/>
                  <wp:docPr id="20" name="Obrázek 20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1678DFA7" wp14:editId="3628BA99">
                  <wp:extent cx="508883" cy="525880"/>
                  <wp:effectExtent l="0" t="0" r="0" b="7620"/>
                  <wp:docPr id="292" name="Obrázek 292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38B4A82" wp14:editId="21B64FA5">
                  <wp:extent cx="508883" cy="525880"/>
                  <wp:effectExtent l="0" t="0" r="0" b="7620"/>
                  <wp:docPr id="295" name="Obrázek 295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6A1A2E6D" wp14:editId="0974025D">
                  <wp:extent cx="508883" cy="525880"/>
                  <wp:effectExtent l="0" t="0" r="0" b="7620"/>
                  <wp:docPr id="296" name="Obrázek 296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28B5971" wp14:editId="76F30B9B">
                  <wp:extent cx="508883" cy="525880"/>
                  <wp:effectExtent l="0" t="0" r="0" b="7620"/>
                  <wp:docPr id="297" name="Obrázek 297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240" w:lineRule="auto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Ranní rozcvička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6511250E" wp14:editId="5DC76BB7">
                  <wp:extent cx="508883" cy="525880"/>
                  <wp:effectExtent l="0" t="0" r="0" b="7620"/>
                  <wp:docPr id="299" name="Obrázek 299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7" cy="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82" w:rsidRPr="00680AAA" w:rsidTr="00E04BAC">
        <w:trPr>
          <w:trHeight w:val="1587"/>
        </w:trPr>
        <w:tc>
          <w:tcPr>
            <w:tcW w:w="3209" w:type="dxa"/>
            <w:vAlign w:val="center"/>
          </w:tcPr>
          <w:p w:rsidR="003E381A" w:rsidRDefault="00646D60" w:rsidP="00646082">
            <w:pPr>
              <w:spacing w:after="0" w:line="0" w:lineRule="atLeast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Trénování paměti</w:t>
            </w:r>
          </w:p>
          <w:p w:rsidR="00ED11FA" w:rsidRPr="00314767" w:rsidRDefault="00BB2DA8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>
                  <wp:extent cx="686201" cy="665018"/>
                  <wp:effectExtent l="0" t="0" r="0" b="0"/>
                  <wp:docPr id="18" name="Obrázek 18" descr="\\ad.senecura\SeniorHolding\Users\aktivizacehradeckral\Desktop\Aktivizace složka\obrazky na plan aktivit\Logické hry_hlavolamy_pamětové h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d.senecura\SeniorHolding\Users\aktivizacehradeckral\Desktop\Aktivizace složka\obrazky na plan aktivit\Logické hry_hlavolamy_pamětové h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53" cy="66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46082" w:rsidRDefault="00646D60" w:rsidP="00D84B9C">
            <w:pPr>
              <w:spacing w:after="0" w:line="0" w:lineRule="atLeast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Sportovní dopoledne</w:t>
            </w:r>
          </w:p>
          <w:p w:rsidR="00ED11FA" w:rsidRPr="00314767" w:rsidRDefault="00BB2DA8" w:rsidP="00D84B9C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>
                  <wp:extent cx="676894" cy="655997"/>
                  <wp:effectExtent l="0" t="0" r="0" b="0"/>
                  <wp:docPr id="31" name="Obrázek 31" descr="\\ad.senecura\SeniorHolding\Users\aktivizacehradeckral\Desktop\Aktivizace složka\obrazky na plan aktivit\Cvičení s míč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d.senecura\SeniorHolding\Users\aktivizacehradeckral\Desktop\Aktivizace složka\obrazky na plan aktivit\Cvičení s míč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41" cy="65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336" w:type="dxa"/>
            <w:shd w:val="clear" w:color="auto" w:fill="auto"/>
            <w:vAlign w:val="center"/>
          </w:tcPr>
          <w:p w:rsidR="00F57816" w:rsidRDefault="00646D60" w:rsidP="00F57816">
            <w:pPr>
              <w:spacing w:after="0" w:line="0" w:lineRule="atLeast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Reminiscenční terapie</w:t>
            </w:r>
          </w:p>
          <w:p w:rsidR="00646082" w:rsidRPr="00314767" w:rsidRDefault="00BB2DA8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6961580" wp14:editId="56C3B82C">
                  <wp:extent cx="647114" cy="485335"/>
                  <wp:effectExtent l="0" t="0" r="635" b="0"/>
                  <wp:docPr id="17" name="Obrázek 17" descr="Povíd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víd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8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70631" w:rsidRPr="00646D60" w:rsidRDefault="00646D60" w:rsidP="00646D60">
            <w:pPr>
              <w:spacing w:after="0" w:line="0" w:lineRule="atLeast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 w:rsidRPr="00646D60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Tvoření</w:t>
            </w:r>
          </w:p>
          <w:p w:rsidR="00646082" w:rsidRPr="00314767" w:rsidRDefault="00BB2DA8" w:rsidP="00670631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>
                  <wp:extent cx="693072" cy="700645"/>
                  <wp:effectExtent l="0" t="0" r="0" b="0"/>
                  <wp:docPr id="24" name="Obrázek 24" descr="\\ad.senecura\SeniorHolding\Users\aktivizacehradeckral\Desktop\Aktivizace složka\obrazky na plan aktivit\Tvořivé dílny_Vyráb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.senecura\SeniorHolding\Users\aktivizacehradeckral\Desktop\Aktivizace složka\obrazky na plan aktivit\Tvořivé dílny_Vyráb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03" cy="7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3E381A" w:rsidRDefault="00646D60" w:rsidP="00646082">
            <w:pPr>
              <w:spacing w:after="0" w:line="0" w:lineRule="atLeast"/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pečení</w:t>
            </w:r>
          </w:p>
          <w:p w:rsidR="00646082" w:rsidRPr="00314767" w:rsidRDefault="00BB2DA8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9E2FECD" wp14:editId="7455F24F">
                  <wp:extent cx="552107" cy="558140"/>
                  <wp:effectExtent l="0" t="0" r="635" b="0"/>
                  <wp:docPr id="1" name="Obrázek 1" descr="\\ad.senecura\SeniorHolding\Users\aktivizacehradeckral\Desktop\Aktivizace složka\obrazky na plan aktivit\Vaření_Peče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.senecura\SeniorHolding\Users\aktivizacehradeckral\Desktop\Aktivizace složka\obrazky na plan aktivit\Vaření_Peče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31" cy="55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082" w:rsidRPr="00314767">
              <w:rPr>
                <w:rFonts w:asciiTheme="minorHAnsi" w:hAnsiTheme="minorHAnsi" w:cs="Century Gothic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Povídání</w:t>
            </w:r>
            <w:r w:rsidR="00E26346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u kávy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noProof/>
                <w:spacing w:val="40"/>
                <w:sz w:val="28"/>
                <w:szCs w:val="28"/>
                <w:lang w:eastAsia="cs-CZ"/>
              </w:rPr>
              <w:drawing>
                <wp:inline distT="0" distB="0" distL="0" distR="0" wp14:anchorId="435BBBD5" wp14:editId="3141B15F">
                  <wp:extent cx="728216" cy="564543"/>
                  <wp:effectExtent l="0" t="0" r="0" b="6985"/>
                  <wp:docPr id="306" name="Obrázek 306" descr="Kavá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vá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65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E26346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Povídání u kávy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noProof/>
                <w:spacing w:val="40"/>
                <w:sz w:val="28"/>
                <w:szCs w:val="28"/>
                <w:lang w:eastAsia="cs-CZ"/>
              </w:rPr>
              <w:drawing>
                <wp:inline distT="0" distB="0" distL="0" distR="0" wp14:anchorId="403E5EEE" wp14:editId="33CCAD00">
                  <wp:extent cx="728216" cy="564543"/>
                  <wp:effectExtent l="0" t="0" r="0" b="6985"/>
                  <wp:docPr id="308" name="Obrázek 308" descr="Kavá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vá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65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82" w:rsidRPr="00680AAA" w:rsidTr="00E04BAC">
        <w:trPr>
          <w:trHeight w:val="1179"/>
        </w:trPr>
        <w:tc>
          <w:tcPr>
            <w:tcW w:w="3209" w:type="dxa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922F564" wp14:editId="0D2CBFA5">
                  <wp:extent cx="1175657" cy="629392"/>
                  <wp:effectExtent l="0" t="0" r="5715" b="0"/>
                  <wp:docPr id="23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8C0C6E8" wp14:editId="669B5AF7">
                  <wp:extent cx="1175657" cy="629392"/>
                  <wp:effectExtent l="0" t="0" r="5715" b="0"/>
                  <wp:docPr id="44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0FDA7C5" wp14:editId="4E1A1BF0">
                  <wp:extent cx="1175657" cy="629392"/>
                  <wp:effectExtent l="0" t="0" r="5715" b="0"/>
                  <wp:docPr id="63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AAEAB44" wp14:editId="79ED2AD0">
                  <wp:extent cx="1175657" cy="629392"/>
                  <wp:effectExtent l="0" t="0" r="5715" b="0"/>
                  <wp:docPr id="288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A9068F9" wp14:editId="3117D23A">
                  <wp:extent cx="1175657" cy="629392"/>
                  <wp:effectExtent l="0" t="0" r="5715" b="0"/>
                  <wp:docPr id="289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9E8D6A1" wp14:editId="747EDD57">
                  <wp:extent cx="1175657" cy="629392"/>
                  <wp:effectExtent l="0" t="0" r="5715" b="0"/>
                  <wp:docPr id="290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  <w:u w:val="single"/>
              </w:rPr>
            </w:pPr>
            <w:r w:rsidRPr="00314767">
              <w:rPr>
                <w:rFonts w:asciiTheme="minorHAnsi" w:hAnsiTheme="minorHAnsi" w:cs="Century Gothic"/>
                <w:b/>
                <w:bCs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1FE4060" wp14:editId="51F880C2">
                  <wp:extent cx="1175657" cy="629392"/>
                  <wp:effectExtent l="0" t="0" r="5715" b="0"/>
                  <wp:docPr id="291" name="obrázek 6" descr="1200px-Skyp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00px-Skyp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9" cy="6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82" w:rsidRPr="00680AAA" w:rsidTr="00E04BAC">
        <w:trPr>
          <w:trHeight w:val="982"/>
        </w:trPr>
        <w:tc>
          <w:tcPr>
            <w:tcW w:w="3209" w:type="dxa"/>
            <w:vAlign w:val="center"/>
          </w:tcPr>
          <w:p w:rsidR="00CA2633" w:rsidRPr="00314767" w:rsidRDefault="00E26346" w:rsidP="00CA2633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="00CA263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 zahrady</w:t>
            </w:r>
          </w:p>
          <w:p w:rsidR="003E381A" w:rsidRPr="00314767" w:rsidRDefault="00CA2633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  <w:u w:val="single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4623361" wp14:editId="5659E488">
                  <wp:extent cx="478155" cy="457200"/>
                  <wp:effectExtent l="0" t="0" r="0" b="0"/>
                  <wp:docPr id="15" name="Obrázek 15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46082" w:rsidRDefault="00646082" w:rsidP="00646082">
            <w:pP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</w:pPr>
            <w:r w:rsidRPr="00314767">
              <w:rPr>
                <w:rFonts w:asciiTheme="minorHAnsi" w:hAnsiTheme="minorHAnsi" w:cs="Century Gothic"/>
                <w:b/>
                <w:color w:val="000000"/>
                <w:sz w:val="28"/>
                <w:szCs w:val="28"/>
              </w:rPr>
              <w:t>Rehabilitační cvičení</w:t>
            </w:r>
          </w:p>
          <w:p w:rsidR="003E381A" w:rsidRPr="00314767" w:rsidRDefault="003E381A" w:rsidP="00646082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000000"/>
                <w:lang w:eastAsia="cs-CZ"/>
              </w:rPr>
              <w:drawing>
                <wp:inline distT="0" distB="0" distL="0" distR="0" wp14:anchorId="7303E8D1" wp14:editId="78078DC3">
                  <wp:extent cx="368686" cy="381000"/>
                  <wp:effectExtent l="0" t="0" r="0" b="0"/>
                  <wp:docPr id="5" name="Obrázek 5" descr="Sport_Protah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_Protah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92" cy="3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314767" w:rsidRDefault="00E26346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Individuální</w:t>
            </w:r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646082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rozhovory</w:t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4D66B26" wp14:editId="40D96DA4">
                  <wp:extent cx="647114" cy="485335"/>
                  <wp:effectExtent l="0" t="0" r="635" b="0"/>
                  <wp:docPr id="27" name="Obrázek 27" descr="Povíd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víd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8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980CB3" w:rsidRPr="00314767" w:rsidRDefault="00E26346" w:rsidP="00980CB3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Individuální</w:t>
            </w:r>
            <w:r w:rsidR="00980CB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980CB3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rozhovory</w:t>
            </w:r>
          </w:p>
          <w:p w:rsidR="00646082" w:rsidRPr="00314767" w:rsidRDefault="00980CB3" w:rsidP="00980CB3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70500870" wp14:editId="4960A50D">
                  <wp:extent cx="647114" cy="485335"/>
                  <wp:effectExtent l="0" t="0" r="635" b="0"/>
                  <wp:docPr id="11" name="Obrázek 11" descr="Povíd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víd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8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Rozvoj sluchového vnímání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1BA8C103" wp14:editId="34014909">
                  <wp:extent cx="532738" cy="516319"/>
                  <wp:effectExtent l="0" t="0" r="1270" b="0"/>
                  <wp:docPr id="53" name="Obrázek 53" descr="\\ad.senecura\SeniorHolding\Users\aktivizace1.telc\Desktop\Plány aktivit obrázky\Hudba_Konce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.senecura\SeniorHolding\Users\aktivizace1.telc\Desktop\Plány aktivit obrázky\Hudba_Konce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5" cy="51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E26346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 zahrady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pacing w:val="4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305BB9E8" wp14:editId="49F7D8BD">
                  <wp:extent cx="478155" cy="457200"/>
                  <wp:effectExtent l="0" t="0" r="0" b="0"/>
                  <wp:docPr id="309" name="Obrázek 309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E26346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</w:t>
            </w:r>
            <w:proofErr w:type="gramEnd"/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zahrady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  <w:u w:val="single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442B43C" wp14:editId="4E093903">
                  <wp:extent cx="478155" cy="457200"/>
                  <wp:effectExtent l="0" t="0" r="0" b="0"/>
                  <wp:docPr id="22" name="Obrázek 22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82" w:rsidRPr="002807DD" w:rsidTr="00E04BAC">
        <w:trPr>
          <w:trHeight w:val="266"/>
        </w:trPr>
        <w:tc>
          <w:tcPr>
            <w:tcW w:w="3209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  <w:tc>
          <w:tcPr>
            <w:tcW w:w="327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  <w:tc>
          <w:tcPr>
            <w:tcW w:w="3336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  <w:tc>
          <w:tcPr>
            <w:tcW w:w="3337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i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  <w:tc>
          <w:tcPr>
            <w:tcW w:w="319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  <w:tc>
          <w:tcPr>
            <w:tcW w:w="3337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</w:t>
            </w: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dpolední aktivity</w:t>
            </w:r>
          </w:p>
        </w:tc>
        <w:tc>
          <w:tcPr>
            <w:tcW w:w="3198" w:type="dxa"/>
            <w:shd w:val="clear" w:color="auto" w:fill="B6DDE8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  <w:u w:val="single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Odpolední aktivity</w:t>
            </w:r>
          </w:p>
        </w:tc>
      </w:tr>
      <w:tr w:rsidR="00646082" w:rsidRPr="002807DD" w:rsidTr="00E04BAC">
        <w:trPr>
          <w:trHeight w:val="1183"/>
        </w:trPr>
        <w:tc>
          <w:tcPr>
            <w:tcW w:w="3209" w:type="dxa"/>
            <w:vAlign w:val="center"/>
          </w:tcPr>
          <w:p w:rsidR="00ED11FA" w:rsidRDefault="00BB2DA8" w:rsidP="00CA2633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Prvomájové předčítání básní                    </w:t>
            </w:r>
            <w:r>
              <w:rPr>
                <w:rFonts w:asciiTheme="minorHAnsi" w:hAnsiTheme="minorHAnsi"/>
                <w:b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>
                  <wp:extent cx="779312" cy="755254"/>
                  <wp:effectExtent l="0" t="0" r="1905" b="6985"/>
                  <wp:docPr id="29" name="Obrázek 29" descr="\\ad.senecura\SeniorHolding\Users\aktivizacehradeckral\Desktop\Aktivizace složka\obrazky na plan aktivit\Básnictví obráz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.senecura\SeniorHolding\Users\aktivizacehradeckral\Desktop\Aktivizace složka\obrazky na plan aktivit\Básnictví obráz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47" cy="75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BB2DA8" w:rsidRDefault="00BB2DA8" w:rsidP="00CF161B">
            <w:pPr>
              <w:spacing w:after="0" w:line="0" w:lineRule="atLeast"/>
              <w:jc w:val="both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        </w:t>
            </w:r>
            <w:r w:rsidR="009735AC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t xml:space="preserve">  </w:t>
            </w:r>
            <w:r w:rsidR="00CA2633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CA263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46082" w:rsidRPr="00314767" w:rsidRDefault="00BB2DA8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Bingo</w:t>
            </w:r>
          </w:p>
          <w:p w:rsidR="00646082" w:rsidRPr="00314767" w:rsidRDefault="00BB2DA8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6324A8A7" wp14:editId="106707D5">
                  <wp:extent cx="894513" cy="866899"/>
                  <wp:effectExtent l="0" t="0" r="0" b="0"/>
                  <wp:docPr id="4" name="Obrázek 4" descr="\\ad.senecura\SeniorHolding\Users\aktivizacehradeckral\Desktop\Aktivizace složka\obrazky na plan aktivit\Hry_Bin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d.senecura\SeniorHolding\Users\aktivizacehradeckral\Desktop\Aktivizace složka\obrazky na plan aktivit\Hry_Bin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53" cy="86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Sledování filmů </w:t>
            </w:r>
            <w:proofErr w:type="spellStart"/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cestománie</w:t>
            </w:r>
            <w:proofErr w:type="spellEnd"/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261A391" wp14:editId="06CCCD77">
                  <wp:extent cx="502398" cy="486889"/>
                  <wp:effectExtent l="0" t="0" r="0" b="8890"/>
                  <wp:docPr id="310" name="Obráze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21" cy="4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B42D65" w:rsidRDefault="00BB2DA8" w:rsidP="00B42D65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1. jarní opékání buřtů</w:t>
            </w:r>
          </w:p>
          <w:p w:rsidR="00646082" w:rsidRPr="00314767" w:rsidRDefault="00BB2DA8" w:rsidP="00B42D65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2826E579" wp14:editId="773E2A8C">
                  <wp:extent cx="552107" cy="558140"/>
                  <wp:effectExtent l="0" t="0" r="635" b="0"/>
                  <wp:docPr id="12" name="Obrázek 12" descr="\\ad.senecura\SeniorHolding\Users\aktivizacehradeckral\Desktop\Aktivizace složka\obrazky na plan aktivit\Vaření_Peče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.senecura\SeniorHolding\Users\aktivizacehradeckral\Desktop\Aktivizace složka\obrazky na plan aktivit\Vaření_Peče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31" cy="55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D84B9C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Kinokavárna</w:t>
            </w:r>
          </w:p>
          <w:p w:rsidR="00646082" w:rsidRPr="00314767" w:rsidRDefault="00D84B9C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6A35B56" wp14:editId="63F3B3F4">
                  <wp:extent cx="502398" cy="486889"/>
                  <wp:effectExtent l="0" t="0" r="0" b="889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21" cy="4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Poslech českých písniček 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2B0F52CF" wp14:editId="05E89376">
                  <wp:extent cx="486683" cy="461176"/>
                  <wp:effectExtent l="0" t="0" r="8890" b="0"/>
                  <wp:docPr id="16" name="Obrázek 16" descr="Hudba_Koncer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udba_Koncer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97" cy="46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66DDB8D" wp14:editId="7F8C8736">
                  <wp:extent cx="593766" cy="403761"/>
                  <wp:effectExtent l="0" t="0" r="0" b="0"/>
                  <wp:docPr id="340" name="Obrázek 340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646082" w:rsidRPr="002807DD" w:rsidTr="00E04BAC">
        <w:trPr>
          <w:trHeight w:val="1444"/>
        </w:trPr>
        <w:tc>
          <w:tcPr>
            <w:tcW w:w="3209" w:type="dxa"/>
            <w:vAlign w:val="center"/>
          </w:tcPr>
          <w:p w:rsidR="00980CB3" w:rsidRPr="00314767" w:rsidRDefault="00E26346" w:rsidP="00980CB3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980CB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</w:t>
            </w:r>
            <w:proofErr w:type="gramEnd"/>
            <w:r w:rsidR="00980CB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zahrady</w:t>
            </w:r>
          </w:p>
          <w:p w:rsidR="00646082" w:rsidRPr="00314767" w:rsidRDefault="00980CB3" w:rsidP="00980CB3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2C551FC9" wp14:editId="58B120BC">
                  <wp:extent cx="531495" cy="499745"/>
                  <wp:effectExtent l="0" t="0" r="1905" b="0"/>
                  <wp:docPr id="6" name="Obrázek 6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980CB3" w:rsidRPr="00314767" w:rsidRDefault="00E26346" w:rsidP="00980CB3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980CB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</w:t>
            </w:r>
            <w:proofErr w:type="gramEnd"/>
            <w:r w:rsidR="00980CB3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zahrady</w:t>
            </w:r>
          </w:p>
          <w:p w:rsidR="00646082" w:rsidRPr="00314767" w:rsidRDefault="00980CB3" w:rsidP="00980CB3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1E41A769" wp14:editId="57C03C30">
                  <wp:extent cx="531495" cy="499745"/>
                  <wp:effectExtent l="0" t="0" r="1905" b="0"/>
                  <wp:docPr id="8" name="Obrázek 8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46082" w:rsidRDefault="00B26A5C" w:rsidP="00B26A5C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B26A5C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 do zahrady</w:t>
            </w:r>
          </w:p>
          <w:p w:rsidR="00B26A5C" w:rsidRPr="00314767" w:rsidRDefault="00B26A5C" w:rsidP="00B26A5C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3E9FBA9" wp14:editId="0268598A">
                  <wp:extent cx="531495" cy="499745"/>
                  <wp:effectExtent l="0" t="0" r="1905" b="0"/>
                  <wp:docPr id="3" name="Obrázek 3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B26A5C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Vycházky</w:t>
            </w:r>
            <w:r w:rsidR="00B3789D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do</w:t>
            </w:r>
            <w:proofErr w:type="gramEnd"/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zahrady</w:t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C53538B" wp14:editId="33B8E8D2">
                  <wp:extent cx="531495" cy="499745"/>
                  <wp:effectExtent l="0" t="0" r="1905" b="0"/>
                  <wp:docPr id="314" name="Obrázek 314" descr="P²íroda_Proch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²íroda_Proch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980CB3" w:rsidRPr="00314767" w:rsidRDefault="00980CB3" w:rsidP="00980CB3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Povídání</w:t>
            </w:r>
            <w:r w:rsidR="00BB2DA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u</w:t>
            </w:r>
            <w:r w:rsidR="00B26A5C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kávy</w:t>
            </w:r>
          </w:p>
          <w:p w:rsidR="00646082" w:rsidRPr="00314767" w:rsidRDefault="00980CB3" w:rsidP="00980CB3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noProof/>
                <w:spacing w:val="40"/>
                <w:sz w:val="28"/>
                <w:szCs w:val="28"/>
                <w:lang w:eastAsia="cs-CZ"/>
              </w:rPr>
              <w:drawing>
                <wp:inline distT="0" distB="0" distL="0" distR="0" wp14:anchorId="57C88B4B" wp14:editId="43948F44">
                  <wp:extent cx="728216" cy="564543"/>
                  <wp:effectExtent l="0" t="0" r="0" b="6985"/>
                  <wp:docPr id="10" name="Obrázek 10" descr="Kavá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vá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65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B26A5C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Sledování filmů, </w:t>
            </w:r>
            <w:proofErr w:type="spellStart"/>
            <w:r w:rsidR="00646082"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cestománie</w:t>
            </w:r>
            <w:proofErr w:type="spellEnd"/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549076F" wp14:editId="4DAEFE19">
                  <wp:extent cx="502398" cy="486889"/>
                  <wp:effectExtent l="0" t="0" r="0" b="889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21" cy="4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Sledování filmů</w:t>
            </w:r>
            <w:r w:rsidR="00B26A5C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,</w:t>
            </w: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cestománie</w:t>
            </w:r>
            <w:proofErr w:type="spellEnd"/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D56D794" wp14:editId="17992215">
                  <wp:extent cx="502398" cy="486889"/>
                  <wp:effectExtent l="0" t="0" r="0" b="8890"/>
                  <wp:docPr id="311" name="Obráze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21" cy="4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82" w:rsidRPr="002807DD" w:rsidTr="00E04BAC">
        <w:trPr>
          <w:trHeight w:val="963"/>
        </w:trPr>
        <w:tc>
          <w:tcPr>
            <w:tcW w:w="3209" w:type="dxa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3A9FCCCD" wp14:editId="1F80AB2B">
                  <wp:extent cx="593766" cy="403761"/>
                  <wp:effectExtent l="0" t="0" r="0" b="0"/>
                  <wp:docPr id="326" name="Obrázek 326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278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26334A2B" wp14:editId="18B11A48">
                  <wp:extent cx="593766" cy="403761"/>
                  <wp:effectExtent l="0" t="0" r="0" b="0"/>
                  <wp:docPr id="335" name="Obrázek 335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5D49FAA5" wp14:editId="7A217882">
                  <wp:extent cx="593766" cy="403761"/>
                  <wp:effectExtent l="0" t="0" r="0" b="0"/>
                  <wp:docPr id="336" name="Obrázek 336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pStyle w:val="Bezmezer"/>
              <w:tabs>
                <w:tab w:val="left" w:pos="854"/>
                <w:tab w:val="center" w:pos="1522"/>
              </w:tabs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71191AFE" wp14:editId="6B2D8792">
                  <wp:extent cx="593766" cy="403761"/>
                  <wp:effectExtent l="0" t="0" r="0" b="0"/>
                  <wp:docPr id="337" name="Obrázek 337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spacing w:after="0" w:line="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1F1F7F">
            <w:pPr>
              <w:spacing w:after="0"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Posezení na společenské místnosti</w:t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noProof/>
                <w:color w:val="000000"/>
                <w:sz w:val="28"/>
                <w:szCs w:val="28"/>
                <w:lang w:eastAsia="cs-CZ"/>
              </w:rPr>
              <w:drawing>
                <wp:inline distT="0" distB="0" distL="0" distR="0" wp14:anchorId="4CB6CB46" wp14:editId="1BA1112D">
                  <wp:extent cx="593766" cy="403761"/>
                  <wp:effectExtent l="0" t="0" r="0" b="0"/>
                  <wp:docPr id="338" name="Obrázek 338" descr="Hudba_Konce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udba_Konce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10" cy="4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646082" w:rsidRPr="00314767" w:rsidRDefault="00646082" w:rsidP="00646082">
            <w:pPr>
              <w:spacing w:after="0"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337" w:type="dxa"/>
            <w:shd w:val="clear" w:color="auto" w:fill="auto"/>
            <w:vAlign w:val="center"/>
          </w:tcPr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Povídání</w:t>
            </w:r>
            <w:r w:rsidR="00BB2DA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u</w:t>
            </w:r>
            <w:r w:rsidR="00B26A5C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kávy</w:t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noProof/>
                <w:spacing w:val="40"/>
                <w:sz w:val="28"/>
                <w:szCs w:val="28"/>
                <w:lang w:eastAsia="cs-CZ"/>
              </w:rPr>
              <w:drawing>
                <wp:inline distT="0" distB="0" distL="0" distR="0" wp14:anchorId="0D1CAF89" wp14:editId="2086D97D">
                  <wp:extent cx="728216" cy="564543"/>
                  <wp:effectExtent l="0" t="0" r="0" b="6985"/>
                  <wp:docPr id="345" name="Obrázek 345" descr="Kavá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vá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65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Povídání</w:t>
            </w:r>
            <w:r w:rsidR="00BB2DA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u</w:t>
            </w:r>
            <w:r w:rsidR="00B26A5C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kávy</w:t>
            </w:r>
          </w:p>
          <w:p w:rsidR="00646082" w:rsidRPr="00314767" w:rsidRDefault="00646082" w:rsidP="00646082">
            <w:pPr>
              <w:pStyle w:val="Bezmezer"/>
              <w:spacing w:line="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14767">
              <w:rPr>
                <w:rFonts w:asciiTheme="minorHAnsi" w:hAnsiTheme="minorHAnsi"/>
                <w:b/>
                <w:noProof/>
                <w:spacing w:val="40"/>
                <w:sz w:val="28"/>
                <w:szCs w:val="28"/>
                <w:lang w:eastAsia="cs-CZ"/>
              </w:rPr>
              <w:drawing>
                <wp:inline distT="0" distB="0" distL="0" distR="0" wp14:anchorId="70524528" wp14:editId="1F340AF1">
                  <wp:extent cx="728216" cy="564543"/>
                  <wp:effectExtent l="0" t="0" r="0" b="6985"/>
                  <wp:docPr id="346" name="Obrázek 346" descr="Kavá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vá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65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196" w:rsidRPr="00073314" w:rsidRDefault="00073314" w:rsidP="00073314">
      <w:pPr>
        <w:pStyle w:val="Zhlav"/>
        <w:tabs>
          <w:tab w:val="clear" w:pos="4536"/>
          <w:tab w:val="clear" w:pos="9072"/>
          <w:tab w:val="left" w:pos="12444"/>
        </w:tabs>
        <w:jc w:val="both"/>
        <w:rPr>
          <w:rFonts w:ascii="Goudy Old Style" w:hAnsi="Goudy Old Style"/>
          <w:color w:val="0066FF"/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B7A52" wp14:editId="1B406AB1">
                <wp:simplePos x="0" y="0"/>
                <wp:positionH relativeFrom="column">
                  <wp:posOffset>4057650</wp:posOffset>
                </wp:positionH>
                <wp:positionV relativeFrom="paragraph">
                  <wp:posOffset>14825345</wp:posOffset>
                </wp:positionV>
                <wp:extent cx="960120" cy="76200"/>
                <wp:effectExtent l="0" t="247650" r="0" b="247650"/>
                <wp:wrapNone/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90708">
                          <a:off x="0" y="0"/>
                          <a:ext cx="960120" cy="7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D60" w:rsidRPr="00BC6DC4" w:rsidRDefault="00646D60" w:rsidP="0007331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7" o:spid="_x0000_s1026" type="#_x0000_t202" style="position:absolute;left:0;text-align:left;margin-left:319.5pt;margin-top:1167.35pt;width:75.6pt;height:6pt;rotation:93833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" filled="f" stroked="f">
                <v:textbox>
                  <w:txbxContent>
                    <w:p w:rsidR="00646D60" w:rsidRPr="00BC6DC4" w:rsidRDefault="00646D60" w:rsidP="00073314">
                      <w:pPr>
                        <w:rPr>
                          <w:rFonts w:ascii="Times New Roman" w:hAnsi="Times New Roman"/>
                          <w:b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6196" w:rsidRPr="00073314" w:rsidSect="00C9368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23814" w:h="16839" w:orient="landscape" w:code="8"/>
      <w:pgMar w:top="720" w:right="720" w:bottom="720" w:left="72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D60" w:rsidRDefault="00646D60">
      <w:pPr>
        <w:spacing w:after="0" w:line="240" w:lineRule="auto"/>
      </w:pPr>
      <w:r>
        <w:separator/>
      </w:r>
    </w:p>
  </w:endnote>
  <w:endnote w:type="continuationSeparator" w:id="0">
    <w:p w:rsidR="00646D60" w:rsidRDefault="0064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Default="00646D6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Default="00646D6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Default="00646D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D60" w:rsidRDefault="00646D60">
      <w:pPr>
        <w:spacing w:after="0" w:line="240" w:lineRule="auto"/>
      </w:pPr>
      <w:r>
        <w:separator/>
      </w:r>
    </w:p>
  </w:footnote>
  <w:footnote w:type="continuationSeparator" w:id="0">
    <w:p w:rsidR="00646D60" w:rsidRDefault="0064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Default="00646D6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Pr="00B45F8C" w:rsidRDefault="00646D60" w:rsidP="00B45F8C">
    <w:pPr>
      <w:tabs>
        <w:tab w:val="left" w:pos="4253"/>
      </w:tabs>
      <w:spacing w:before="240" w:after="0"/>
      <w:ind w:firstLine="2124"/>
      <w:rPr>
        <w:rFonts w:ascii="Century Gothic" w:hAnsi="Century Gothic" w:cs="Century Gothic"/>
        <w:b/>
        <w:bCs/>
        <w:color w:val="0070C0"/>
        <w:sz w:val="56"/>
        <w:szCs w:val="40"/>
      </w:rPr>
    </w:pPr>
    <w:r w:rsidRPr="00646082">
      <w:rPr>
        <w:noProof/>
        <w:sz w:val="56"/>
        <w:szCs w:val="40"/>
        <w:lang w:eastAsia="cs-CZ"/>
      </w:rPr>
      <w:drawing>
        <wp:anchor distT="0" distB="0" distL="114300" distR="114300" simplePos="0" relativeHeight="251659264" behindDoc="1" locked="0" layoutInCell="1" allowOverlap="1" wp14:anchorId="7720B6D8" wp14:editId="3D137CE5">
          <wp:simplePos x="0" y="0"/>
          <wp:positionH relativeFrom="column">
            <wp:posOffset>13311505</wp:posOffset>
          </wp:positionH>
          <wp:positionV relativeFrom="paragraph">
            <wp:posOffset>58420</wp:posOffset>
          </wp:positionV>
          <wp:extent cx="946150" cy="520700"/>
          <wp:effectExtent l="0" t="0" r="6350" b="0"/>
          <wp:wrapTight wrapText="bothSides">
            <wp:wrapPolygon edited="0">
              <wp:start x="0" y="0"/>
              <wp:lineTo x="0" y="20546"/>
              <wp:lineTo x="21310" y="20546"/>
              <wp:lineTo x="21310" y="0"/>
              <wp:lineTo x="0" y="0"/>
            </wp:wrapPolygon>
          </wp:wrapTight>
          <wp:docPr id="2" name="obrázek 19" descr="C:\Users\Samuel\AppData\Local\Microsoft\Windows\INetCache\Content.Word\sc cz claim prech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Samuel\AppData\Local\Microsoft\Windows\INetCache\Content.Word\sc cz claim prechod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0611" t="19051" r="8035" b="20636"/>
                  <a:stretch/>
                </pic:blipFill>
                <pic:spPr bwMode="auto">
                  <a:xfrm>
                    <a:off x="0" y="0"/>
                    <a:ext cx="946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Century Gothic"/>
        <w:b/>
        <w:bCs/>
        <w:color w:val="0070C0"/>
        <w:sz w:val="56"/>
        <w:szCs w:val="40"/>
      </w:rPr>
      <w:t>Plán aktivit pro 18</w:t>
    </w:r>
    <w:r w:rsidRPr="00646082">
      <w:rPr>
        <w:rFonts w:ascii="Century Gothic" w:hAnsi="Century Gothic" w:cs="Century Gothic"/>
        <w:b/>
        <w:bCs/>
        <w:color w:val="0070C0"/>
        <w:sz w:val="56"/>
        <w:szCs w:val="40"/>
      </w:rPr>
      <w:t xml:space="preserve">. týden rok 2021 </w:t>
    </w:r>
    <w:proofErr w:type="spellStart"/>
    <w:r w:rsidRPr="00646082">
      <w:rPr>
        <w:rFonts w:ascii="Century Gothic" w:hAnsi="Century Gothic" w:cs="Century Gothic"/>
        <w:b/>
        <w:bCs/>
        <w:color w:val="0070C0"/>
        <w:sz w:val="56"/>
        <w:szCs w:val="40"/>
      </w:rPr>
      <w:t>SeniorCentrum</w:t>
    </w:r>
    <w:proofErr w:type="spellEnd"/>
    <w:r w:rsidRPr="00646082">
      <w:rPr>
        <w:rFonts w:ascii="Century Gothic" w:hAnsi="Century Gothic" w:cs="Century Gothic"/>
        <w:b/>
        <w:bCs/>
        <w:color w:val="0070C0"/>
        <w:sz w:val="56"/>
        <w:szCs w:val="40"/>
      </w:rPr>
      <w:t xml:space="preserve"> Hradec Králové</w:t>
    </w:r>
    <w:r w:rsidRPr="00646082">
      <w:rPr>
        <w:rFonts w:ascii="Century Gothic" w:hAnsi="Century Gothic" w:cs="Century Gothic"/>
        <w:b/>
        <w:bCs/>
        <w:color w:val="0070C0"/>
        <w:sz w:val="180"/>
        <w:szCs w:val="60"/>
      </w:rPr>
      <w:t xml:space="preserve">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60" w:rsidRDefault="00646D6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35D9C"/>
    <w:multiLevelType w:val="multilevel"/>
    <w:tmpl w:val="C8A4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341E0"/>
    <w:multiLevelType w:val="hybridMultilevel"/>
    <w:tmpl w:val="2D5EF6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467F5"/>
    <w:multiLevelType w:val="multilevel"/>
    <w:tmpl w:val="F0F8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C37058"/>
    <w:multiLevelType w:val="multilevel"/>
    <w:tmpl w:val="403A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247DF2"/>
    <w:multiLevelType w:val="multilevel"/>
    <w:tmpl w:val="0CC4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AB1EEB"/>
    <w:multiLevelType w:val="multilevel"/>
    <w:tmpl w:val="9F56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14"/>
    <w:rsid w:val="00006F1F"/>
    <w:rsid w:val="000132BA"/>
    <w:rsid w:val="00043908"/>
    <w:rsid w:val="00073314"/>
    <w:rsid w:val="00080396"/>
    <w:rsid w:val="0008314B"/>
    <w:rsid w:val="00083450"/>
    <w:rsid w:val="00090954"/>
    <w:rsid w:val="00090C7B"/>
    <w:rsid w:val="000A0711"/>
    <w:rsid w:val="000C0A3F"/>
    <w:rsid w:val="000C4847"/>
    <w:rsid w:val="000D57D9"/>
    <w:rsid w:val="00100A0D"/>
    <w:rsid w:val="001033BB"/>
    <w:rsid w:val="0011290F"/>
    <w:rsid w:val="00116610"/>
    <w:rsid w:val="00144A0A"/>
    <w:rsid w:val="001535D4"/>
    <w:rsid w:val="0016241C"/>
    <w:rsid w:val="001829C5"/>
    <w:rsid w:val="001861A0"/>
    <w:rsid w:val="00192B5B"/>
    <w:rsid w:val="00193EF3"/>
    <w:rsid w:val="00194AF3"/>
    <w:rsid w:val="001B623E"/>
    <w:rsid w:val="001C084F"/>
    <w:rsid w:val="001F1F7F"/>
    <w:rsid w:val="00213D70"/>
    <w:rsid w:val="002146DC"/>
    <w:rsid w:val="00235267"/>
    <w:rsid w:val="00236CA2"/>
    <w:rsid w:val="00255FF0"/>
    <w:rsid w:val="00262D82"/>
    <w:rsid w:val="00284E18"/>
    <w:rsid w:val="00297A60"/>
    <w:rsid w:val="002A23CA"/>
    <w:rsid w:val="002A6184"/>
    <w:rsid w:val="002B74E2"/>
    <w:rsid w:val="002C29EA"/>
    <w:rsid w:val="002D7A66"/>
    <w:rsid w:val="002E321E"/>
    <w:rsid w:val="002F4AED"/>
    <w:rsid w:val="002F699B"/>
    <w:rsid w:val="00303F6D"/>
    <w:rsid w:val="00314767"/>
    <w:rsid w:val="00317182"/>
    <w:rsid w:val="0032119B"/>
    <w:rsid w:val="00323AD3"/>
    <w:rsid w:val="00346111"/>
    <w:rsid w:val="00356EED"/>
    <w:rsid w:val="00377522"/>
    <w:rsid w:val="00377943"/>
    <w:rsid w:val="00387EAF"/>
    <w:rsid w:val="003902C4"/>
    <w:rsid w:val="003A485B"/>
    <w:rsid w:val="003C05AD"/>
    <w:rsid w:val="003C3C1B"/>
    <w:rsid w:val="003C5F75"/>
    <w:rsid w:val="003D4DFB"/>
    <w:rsid w:val="003D791F"/>
    <w:rsid w:val="003D7FDE"/>
    <w:rsid w:val="003E381A"/>
    <w:rsid w:val="0041067F"/>
    <w:rsid w:val="00420D51"/>
    <w:rsid w:val="00422E30"/>
    <w:rsid w:val="004370A5"/>
    <w:rsid w:val="00460D91"/>
    <w:rsid w:val="00463B55"/>
    <w:rsid w:val="00464EC7"/>
    <w:rsid w:val="00465FCC"/>
    <w:rsid w:val="004675FF"/>
    <w:rsid w:val="004718D7"/>
    <w:rsid w:val="00473EE3"/>
    <w:rsid w:val="0047717D"/>
    <w:rsid w:val="00484011"/>
    <w:rsid w:val="004A077D"/>
    <w:rsid w:val="004A2D9F"/>
    <w:rsid w:val="004B2319"/>
    <w:rsid w:val="004C225F"/>
    <w:rsid w:val="004F5BF2"/>
    <w:rsid w:val="00507EC8"/>
    <w:rsid w:val="00513E5D"/>
    <w:rsid w:val="005155CA"/>
    <w:rsid w:val="005244C2"/>
    <w:rsid w:val="00544C2F"/>
    <w:rsid w:val="00545DF2"/>
    <w:rsid w:val="005610B8"/>
    <w:rsid w:val="00567977"/>
    <w:rsid w:val="00573461"/>
    <w:rsid w:val="00595381"/>
    <w:rsid w:val="005A4410"/>
    <w:rsid w:val="005B064B"/>
    <w:rsid w:val="005B321B"/>
    <w:rsid w:val="005B5BAE"/>
    <w:rsid w:val="005C5A82"/>
    <w:rsid w:val="005D03A2"/>
    <w:rsid w:val="005E14F2"/>
    <w:rsid w:val="005F7724"/>
    <w:rsid w:val="006019AC"/>
    <w:rsid w:val="00601A47"/>
    <w:rsid w:val="00620EB7"/>
    <w:rsid w:val="006358D3"/>
    <w:rsid w:val="00636C51"/>
    <w:rsid w:val="00646082"/>
    <w:rsid w:val="00646D60"/>
    <w:rsid w:val="006623BA"/>
    <w:rsid w:val="00666BAC"/>
    <w:rsid w:val="00670631"/>
    <w:rsid w:val="0068137B"/>
    <w:rsid w:val="006A2EC0"/>
    <w:rsid w:val="006A556D"/>
    <w:rsid w:val="006C3159"/>
    <w:rsid w:val="006D66AD"/>
    <w:rsid w:val="006E795A"/>
    <w:rsid w:val="00715B8A"/>
    <w:rsid w:val="00722012"/>
    <w:rsid w:val="007304CC"/>
    <w:rsid w:val="00771157"/>
    <w:rsid w:val="00795F53"/>
    <w:rsid w:val="00797274"/>
    <w:rsid w:val="007B7CF7"/>
    <w:rsid w:val="007E319E"/>
    <w:rsid w:val="00802712"/>
    <w:rsid w:val="008040B9"/>
    <w:rsid w:val="008159C7"/>
    <w:rsid w:val="008234F7"/>
    <w:rsid w:val="00823FB7"/>
    <w:rsid w:val="00837A3A"/>
    <w:rsid w:val="008441C7"/>
    <w:rsid w:val="00855BA5"/>
    <w:rsid w:val="00875865"/>
    <w:rsid w:val="00890852"/>
    <w:rsid w:val="008B0CEE"/>
    <w:rsid w:val="008C53A0"/>
    <w:rsid w:val="008D6EC9"/>
    <w:rsid w:val="008F3BF0"/>
    <w:rsid w:val="00913E00"/>
    <w:rsid w:val="00917523"/>
    <w:rsid w:val="00945AED"/>
    <w:rsid w:val="00972557"/>
    <w:rsid w:val="009735AC"/>
    <w:rsid w:val="00980CB3"/>
    <w:rsid w:val="009A0370"/>
    <w:rsid w:val="009B13BA"/>
    <w:rsid w:val="009B24D2"/>
    <w:rsid w:val="009C00A1"/>
    <w:rsid w:val="009C0A67"/>
    <w:rsid w:val="009D5597"/>
    <w:rsid w:val="00A01420"/>
    <w:rsid w:val="00A03D85"/>
    <w:rsid w:val="00A276A9"/>
    <w:rsid w:val="00A50C1D"/>
    <w:rsid w:val="00A61F38"/>
    <w:rsid w:val="00A70BB7"/>
    <w:rsid w:val="00A74337"/>
    <w:rsid w:val="00A77C77"/>
    <w:rsid w:val="00A863B3"/>
    <w:rsid w:val="00AC66FE"/>
    <w:rsid w:val="00AD0684"/>
    <w:rsid w:val="00AD164D"/>
    <w:rsid w:val="00AD6F7E"/>
    <w:rsid w:val="00AE2964"/>
    <w:rsid w:val="00B122A9"/>
    <w:rsid w:val="00B251A9"/>
    <w:rsid w:val="00B25EAA"/>
    <w:rsid w:val="00B26A5C"/>
    <w:rsid w:val="00B302B4"/>
    <w:rsid w:val="00B3789D"/>
    <w:rsid w:val="00B42D65"/>
    <w:rsid w:val="00B45F8C"/>
    <w:rsid w:val="00B7202F"/>
    <w:rsid w:val="00BB2DA8"/>
    <w:rsid w:val="00BD045C"/>
    <w:rsid w:val="00BD62FF"/>
    <w:rsid w:val="00BE0F31"/>
    <w:rsid w:val="00BE111A"/>
    <w:rsid w:val="00BE6D4D"/>
    <w:rsid w:val="00C25E92"/>
    <w:rsid w:val="00C34291"/>
    <w:rsid w:val="00C45366"/>
    <w:rsid w:val="00C67F89"/>
    <w:rsid w:val="00C74A03"/>
    <w:rsid w:val="00C84DAF"/>
    <w:rsid w:val="00C9368D"/>
    <w:rsid w:val="00CA2633"/>
    <w:rsid w:val="00CB0DE3"/>
    <w:rsid w:val="00CC16A8"/>
    <w:rsid w:val="00CE6879"/>
    <w:rsid w:val="00CF161B"/>
    <w:rsid w:val="00CF26CA"/>
    <w:rsid w:val="00CF5B10"/>
    <w:rsid w:val="00D01EAE"/>
    <w:rsid w:val="00D13D9A"/>
    <w:rsid w:val="00D2445C"/>
    <w:rsid w:val="00D521CF"/>
    <w:rsid w:val="00D5233B"/>
    <w:rsid w:val="00D712F7"/>
    <w:rsid w:val="00D76491"/>
    <w:rsid w:val="00D8059F"/>
    <w:rsid w:val="00D84B9C"/>
    <w:rsid w:val="00DA121B"/>
    <w:rsid w:val="00DD7982"/>
    <w:rsid w:val="00DF0B50"/>
    <w:rsid w:val="00E04BAC"/>
    <w:rsid w:val="00E055E4"/>
    <w:rsid w:val="00E178D2"/>
    <w:rsid w:val="00E26346"/>
    <w:rsid w:val="00E40A98"/>
    <w:rsid w:val="00E546E5"/>
    <w:rsid w:val="00E55D44"/>
    <w:rsid w:val="00EC51F2"/>
    <w:rsid w:val="00EC6C40"/>
    <w:rsid w:val="00ED08CD"/>
    <w:rsid w:val="00ED11FA"/>
    <w:rsid w:val="00EE02E5"/>
    <w:rsid w:val="00EF2148"/>
    <w:rsid w:val="00F216B6"/>
    <w:rsid w:val="00F42986"/>
    <w:rsid w:val="00F4615F"/>
    <w:rsid w:val="00F57816"/>
    <w:rsid w:val="00F60B39"/>
    <w:rsid w:val="00F7244D"/>
    <w:rsid w:val="00F756DD"/>
    <w:rsid w:val="00F8353B"/>
    <w:rsid w:val="00FA1665"/>
    <w:rsid w:val="00FA31BF"/>
    <w:rsid w:val="00FA4929"/>
    <w:rsid w:val="00FB71F7"/>
    <w:rsid w:val="00FC0CC6"/>
    <w:rsid w:val="00FD189A"/>
    <w:rsid w:val="00FD33EC"/>
    <w:rsid w:val="00FD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3314"/>
    <w:pPr>
      <w:jc w:val="center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3314"/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073314"/>
    <w:rPr>
      <w:color w:val="0000FF"/>
      <w:u w:val="single"/>
    </w:rPr>
  </w:style>
  <w:style w:type="paragraph" w:styleId="Bezmezer">
    <w:name w:val="No Spacing"/>
    <w:uiPriority w:val="1"/>
    <w:qFormat/>
    <w:rsid w:val="00073314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3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3314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46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5FCC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192B5B"/>
    <w:pPr>
      <w:ind w:left="720"/>
      <w:contextualSpacing/>
    </w:pPr>
  </w:style>
  <w:style w:type="character" w:customStyle="1" w:styleId="spelle">
    <w:name w:val="spelle"/>
    <w:basedOn w:val="Standardnpsmoodstavce"/>
    <w:rsid w:val="009A0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3314"/>
    <w:pPr>
      <w:jc w:val="center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3314"/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073314"/>
    <w:rPr>
      <w:color w:val="0000FF"/>
      <w:u w:val="single"/>
    </w:rPr>
  </w:style>
  <w:style w:type="paragraph" w:styleId="Bezmezer">
    <w:name w:val="No Spacing"/>
    <w:uiPriority w:val="1"/>
    <w:qFormat/>
    <w:rsid w:val="00073314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3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3314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46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5FCC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192B5B"/>
    <w:pPr>
      <w:ind w:left="720"/>
      <w:contextualSpacing/>
    </w:pPr>
  </w:style>
  <w:style w:type="character" w:customStyle="1" w:styleId="spelle">
    <w:name w:val="spelle"/>
    <w:basedOn w:val="Standardnpsmoodstavce"/>
    <w:rsid w:val="009A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kalendar.najdise.cz/pranostika-912/aprilove-pocasi-je-nad-zenu-vrtkavejs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15145-1372-4320-B11E-C2CF79583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23DBE092</Template>
  <TotalTime>0</TotalTime>
  <Pages>2</Pages>
  <Words>278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Telc Socialni1 [SeneCura]</dc:creator>
  <cp:lastModifiedBy>HradecKralove aktivizace [SeneCura]</cp:lastModifiedBy>
  <cp:revision>4</cp:revision>
  <cp:lastPrinted>2021-04-26T05:55:00Z</cp:lastPrinted>
  <dcterms:created xsi:type="dcterms:W3CDTF">2021-04-26T07:28:00Z</dcterms:created>
  <dcterms:modified xsi:type="dcterms:W3CDTF">2021-04-30T06:57:00Z</dcterms:modified>
</cp:coreProperties>
</file>